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731" w:rsidRPr="00611233" w:rsidRDefault="009A6731" w:rsidP="00372C66">
      <w:pPr>
        <w:jc w:val="center"/>
        <w:rPr>
          <w:sz w:val="36"/>
          <w:szCs w:val="36"/>
        </w:rPr>
      </w:pPr>
      <w:r w:rsidRPr="00611233">
        <w:rPr>
          <w:sz w:val="36"/>
          <w:szCs w:val="36"/>
        </w:rPr>
        <w:t>ÁLLÁSHIRDETÉS</w:t>
      </w:r>
    </w:p>
    <w:p w:rsidR="009A6731" w:rsidRDefault="009A6731" w:rsidP="00372C66"/>
    <w:p w:rsidR="009A6731" w:rsidRPr="00787BE3" w:rsidRDefault="009A6731" w:rsidP="00372C66">
      <w:pPr>
        <w:jc w:val="center"/>
        <w:rPr>
          <w:b/>
        </w:rPr>
      </w:pPr>
      <w:r w:rsidRPr="00787BE3">
        <w:rPr>
          <w:b/>
        </w:rPr>
        <w:t>SZERKESZTŐ-ÚJSÁGÍRÓ</w:t>
      </w:r>
    </w:p>
    <w:p w:rsidR="009A6731" w:rsidRDefault="009A6731" w:rsidP="00372C66"/>
    <w:p w:rsidR="009A6731" w:rsidRDefault="009A6731" w:rsidP="00372C66">
      <w:r>
        <w:t xml:space="preserve">A </w:t>
      </w:r>
      <w:r w:rsidRPr="00862638">
        <w:t xml:space="preserve">Balástya Községi Önkormányzat </w:t>
      </w:r>
      <w:r>
        <w:t>a Balástyai Újság készítéséhez és a balastya.hu önkormányzati hírszolgáltatás biztosításához</w:t>
      </w:r>
    </w:p>
    <w:p w:rsidR="009A6731" w:rsidRDefault="009A6731" w:rsidP="00372C66"/>
    <w:p w:rsidR="009A6731" w:rsidRDefault="009A6731" w:rsidP="00372C66">
      <w:r>
        <w:t>SZERKESZTŐ-ÚJSÁGÍRÓ</w:t>
      </w:r>
    </w:p>
    <w:p w:rsidR="009A6731" w:rsidRDefault="009A6731" w:rsidP="00372C66"/>
    <w:p w:rsidR="009A6731" w:rsidRDefault="009A6731" w:rsidP="00372C66">
      <w:r>
        <w:t>munkatársat keres.</w:t>
      </w:r>
    </w:p>
    <w:p w:rsidR="009A6731" w:rsidRDefault="009A6731" w:rsidP="00372C66"/>
    <w:p w:rsidR="009A6731" w:rsidRDefault="009A6731" w:rsidP="00372C66">
      <w:r>
        <w:t>Új kollégánk feladata lesz</w:t>
      </w:r>
    </w:p>
    <w:p w:rsidR="009A6731" w:rsidRDefault="009A6731" w:rsidP="00372C66"/>
    <w:p w:rsidR="009A6731" w:rsidRDefault="009A6731" w:rsidP="00372C66">
      <w:pPr>
        <w:numPr>
          <w:ilvl w:val="0"/>
          <w:numId w:val="1"/>
        </w:numPr>
      </w:pPr>
      <w:r>
        <w:t>a Balástyai Újság szerkesztői és újságírói feladatainak ellátása,</w:t>
      </w:r>
    </w:p>
    <w:p w:rsidR="009A6731" w:rsidRDefault="009A6731" w:rsidP="00372C66">
      <w:pPr>
        <w:numPr>
          <w:ilvl w:val="0"/>
          <w:numId w:val="1"/>
        </w:numPr>
      </w:pPr>
      <w:r>
        <w:t>a helyi hírek, tudósítások megírása, szerkesztése és feltöltése a község honlapjára, a balastya.hu-ra,</w:t>
      </w:r>
    </w:p>
    <w:p w:rsidR="009A6731" w:rsidRDefault="009A6731" w:rsidP="00372C66">
      <w:pPr>
        <w:numPr>
          <w:ilvl w:val="0"/>
          <w:numId w:val="1"/>
        </w:numPr>
      </w:pPr>
      <w:r>
        <w:t>a települési kommunikáció segítése, a közösségi értékek rendszeres bemutatása,</w:t>
      </w:r>
    </w:p>
    <w:p w:rsidR="009A6731" w:rsidRDefault="009A6731" w:rsidP="00372C66">
      <w:pPr>
        <w:numPr>
          <w:ilvl w:val="0"/>
          <w:numId w:val="1"/>
        </w:numPr>
      </w:pPr>
      <w:r>
        <w:t>a közösségi médiakommunikáció kiszolgálása különböző tartalmakkal, szoros együttműködés a közösségi média menedzserrel,</w:t>
      </w:r>
    </w:p>
    <w:p w:rsidR="009A6731" w:rsidRDefault="009A6731" w:rsidP="00372C66">
      <w:pPr>
        <w:numPr>
          <w:ilvl w:val="0"/>
          <w:numId w:val="1"/>
        </w:numPr>
      </w:pPr>
      <w:r>
        <w:t>fotózás, szükség esetén videózás települési rendezvényeken a közösségszervező munkatársak segítségével,</w:t>
      </w:r>
    </w:p>
    <w:p w:rsidR="009A6731" w:rsidRDefault="009A6731" w:rsidP="00372C66">
      <w:pPr>
        <w:numPr>
          <w:ilvl w:val="0"/>
          <w:numId w:val="1"/>
        </w:numPr>
      </w:pPr>
      <w:r>
        <w:t>a folyamatos kapcsolattartás az önkormányzati vezetőkkel, munkatársakkal, intézményvezetőkkel, civil közösségekkel.</w:t>
      </w:r>
    </w:p>
    <w:p w:rsidR="009A6731" w:rsidRDefault="009A6731" w:rsidP="00372C66"/>
    <w:p w:rsidR="009A6731" w:rsidRDefault="009A6731" w:rsidP="00372C66">
      <w:r>
        <w:t>Új kollégánktól színvonalas munkát várunk. Éppen ezért fontos elvárásunk, hogy a jelentkezőnek</w:t>
      </w:r>
    </w:p>
    <w:p w:rsidR="009A6731" w:rsidRDefault="009A6731" w:rsidP="00372C66"/>
    <w:p w:rsidR="009A6731" w:rsidRDefault="009A6731" w:rsidP="00372C66">
      <w:pPr>
        <w:numPr>
          <w:ilvl w:val="0"/>
          <w:numId w:val="2"/>
        </w:numPr>
      </w:pPr>
      <w:r>
        <w:t>legyen legalább 5 éves újságírói és szerkesztői tapasztalata,</w:t>
      </w:r>
    </w:p>
    <w:p w:rsidR="009A6731" w:rsidRDefault="009A6731" w:rsidP="00372C66">
      <w:pPr>
        <w:numPr>
          <w:ilvl w:val="0"/>
          <w:numId w:val="2"/>
        </w:numPr>
      </w:pPr>
      <w:r>
        <w:t>legyen képes önállóan megtervezni egy újságot, hatékonyan együttműködni a grafikussal a nyomtatott Balástyai Újság elkészítésében,</w:t>
      </w:r>
    </w:p>
    <w:p w:rsidR="009A6731" w:rsidRDefault="009A6731" w:rsidP="00372C66">
      <w:pPr>
        <w:numPr>
          <w:ilvl w:val="0"/>
          <w:numId w:val="2"/>
        </w:numPr>
      </w:pPr>
      <w:r>
        <w:t>legyen képes követni a mindig tárgyilagosságra törekvő települési kommunikációs és hírszolgáltatási szakmai alapelveket,</w:t>
      </w:r>
    </w:p>
    <w:p w:rsidR="009A6731" w:rsidRDefault="009A6731" w:rsidP="00372C66">
      <w:pPr>
        <w:numPr>
          <w:ilvl w:val="0"/>
          <w:numId w:val="2"/>
        </w:numPr>
      </w:pPr>
      <w:r>
        <w:t>legyen képes csapatban gondolkodni és gördülékenyen együttműködni a kommunikációs csapat tagjaival, a hírek forrásaival és a lakossággal,</w:t>
      </w:r>
    </w:p>
    <w:p w:rsidR="009A6731" w:rsidRDefault="009A6731" w:rsidP="00372C66">
      <w:pPr>
        <w:numPr>
          <w:ilvl w:val="0"/>
          <w:numId w:val="2"/>
        </w:numPr>
      </w:pPr>
      <w:r>
        <w:t>legyen képes rövid idő alatt elsajátítani az információk feldolgozásával összefüggő helyi sajátosságokat.</w:t>
      </w:r>
    </w:p>
    <w:p w:rsidR="009A6731" w:rsidRDefault="009A6731" w:rsidP="00372C66"/>
    <w:p w:rsidR="009A6731" w:rsidRDefault="009A6731" w:rsidP="00372C66">
      <w:r>
        <w:t>Éppen ezért a pozíció betöltéséhez elengedhetetlen:</w:t>
      </w:r>
    </w:p>
    <w:p w:rsidR="009A6731" w:rsidRDefault="009A6731" w:rsidP="00372C66">
      <w:pPr>
        <w:numPr>
          <w:ilvl w:val="0"/>
          <w:numId w:val="3"/>
        </w:numPr>
      </w:pPr>
      <w:r>
        <w:t>a szakmai rátermettség</w:t>
      </w:r>
    </w:p>
    <w:p w:rsidR="009A6731" w:rsidRDefault="009A6731" w:rsidP="00372C66">
      <w:pPr>
        <w:numPr>
          <w:ilvl w:val="0"/>
          <w:numId w:val="3"/>
        </w:numPr>
      </w:pPr>
      <w:r>
        <w:t>a jó szerkesztői és íráskészség</w:t>
      </w:r>
    </w:p>
    <w:p w:rsidR="009A6731" w:rsidRDefault="009A6731" w:rsidP="00372C66">
      <w:pPr>
        <w:numPr>
          <w:ilvl w:val="0"/>
          <w:numId w:val="3"/>
        </w:numPr>
      </w:pPr>
      <w:r>
        <w:t>a jó együttműködési készség</w:t>
      </w:r>
    </w:p>
    <w:p w:rsidR="009A6731" w:rsidRDefault="009A6731" w:rsidP="00372C66">
      <w:pPr>
        <w:numPr>
          <w:ilvl w:val="0"/>
          <w:numId w:val="3"/>
        </w:numPr>
      </w:pPr>
      <w:r>
        <w:t>az elhivatottság és az elkötelezettség a szakmája és a faluközösség szolgálata iránt</w:t>
      </w:r>
    </w:p>
    <w:p w:rsidR="009A6731" w:rsidRDefault="009A6731" w:rsidP="00372C66">
      <w:pPr>
        <w:numPr>
          <w:ilvl w:val="0"/>
          <w:numId w:val="3"/>
        </w:numPr>
      </w:pPr>
      <w:r>
        <w:t>a média, a közösségi média, valamint a digitális eszközök mélyebb ismerete</w:t>
      </w:r>
    </w:p>
    <w:p w:rsidR="009A6731" w:rsidRDefault="009A6731" w:rsidP="00372C66">
      <w:pPr>
        <w:numPr>
          <w:ilvl w:val="0"/>
          <w:numId w:val="3"/>
        </w:numPr>
      </w:pPr>
      <w:r>
        <w:t>grafikai és képszerkesztő programok alapszintű ismerete</w:t>
      </w:r>
    </w:p>
    <w:p w:rsidR="009A6731" w:rsidRDefault="009A6731" w:rsidP="00372C66">
      <w:pPr>
        <w:numPr>
          <w:ilvl w:val="0"/>
          <w:numId w:val="3"/>
        </w:numPr>
      </w:pPr>
      <w:r w:rsidRPr="00A20CC6">
        <w:t xml:space="preserve">informatikai eszközök és </w:t>
      </w:r>
      <w:r>
        <w:t xml:space="preserve">más </w:t>
      </w:r>
      <w:r w:rsidRPr="00A20CC6">
        <w:t>programok készség szintű ismerete</w:t>
      </w:r>
    </w:p>
    <w:p w:rsidR="009A6731" w:rsidRDefault="009A6731" w:rsidP="00372C66">
      <w:pPr>
        <w:numPr>
          <w:ilvl w:val="0"/>
          <w:numId w:val="3"/>
        </w:numPr>
      </w:pPr>
      <w:r>
        <w:t>eseményfotózási ismeretek</w:t>
      </w:r>
    </w:p>
    <w:p w:rsidR="009A6731" w:rsidRDefault="009A6731" w:rsidP="00372C66">
      <w:pPr>
        <w:numPr>
          <w:ilvl w:val="0"/>
          <w:numId w:val="3"/>
        </w:numPr>
      </w:pPr>
      <w:r>
        <w:t>munkájának megfelelő archiválása</w:t>
      </w:r>
    </w:p>
    <w:p w:rsidR="009A6731" w:rsidRDefault="009A6731" w:rsidP="00372C66"/>
    <w:p w:rsidR="009A6731" w:rsidRDefault="009A6731" w:rsidP="00372C66">
      <w:r>
        <w:t>Előnyt jelent, ha a jelentkezőnek:</w:t>
      </w:r>
    </w:p>
    <w:p w:rsidR="009A6731" w:rsidRDefault="009A6731" w:rsidP="00372C66">
      <w:pPr>
        <w:numPr>
          <w:ilvl w:val="0"/>
          <w:numId w:val="3"/>
        </w:numPr>
      </w:pPr>
      <w:r>
        <w:t>van újságírói, kommunikációs végzettsége</w:t>
      </w:r>
    </w:p>
    <w:p w:rsidR="009A6731" w:rsidRDefault="009A6731" w:rsidP="00372C66">
      <w:pPr>
        <w:numPr>
          <w:ilvl w:val="0"/>
          <w:numId w:val="3"/>
        </w:numPr>
      </w:pPr>
      <w:r>
        <w:t>van legalább alapszintű videókészítési és videóvágási ismerete</w:t>
      </w:r>
    </w:p>
    <w:p w:rsidR="009A6731" w:rsidRDefault="009A6731" w:rsidP="00372C66">
      <w:pPr>
        <w:numPr>
          <w:ilvl w:val="0"/>
          <w:numId w:val="3"/>
        </w:numPr>
      </w:pPr>
      <w:r>
        <w:t>van B kategóriás jogosítványa</w:t>
      </w:r>
    </w:p>
    <w:p w:rsidR="009A6731" w:rsidRDefault="009A6731" w:rsidP="00372C66"/>
    <w:p w:rsidR="009A6731" w:rsidRDefault="009A6731" w:rsidP="00372C66">
      <w:r>
        <w:t>Amit kínálni tud a Balástya Községi Önkormányzat:</w:t>
      </w:r>
    </w:p>
    <w:p w:rsidR="009A6731" w:rsidRDefault="009A6731" w:rsidP="00372C66">
      <w:pPr>
        <w:numPr>
          <w:ilvl w:val="0"/>
          <w:numId w:val="3"/>
        </w:numPr>
      </w:pPr>
      <w:r>
        <w:t>megfelelő, megegyezés szerinti díjazást, alapvetően vállalkozói jogviszonyban</w:t>
      </w:r>
    </w:p>
    <w:p w:rsidR="009A6731" w:rsidRDefault="009A6731" w:rsidP="00372C66">
      <w:pPr>
        <w:numPr>
          <w:ilvl w:val="0"/>
          <w:numId w:val="3"/>
        </w:numPr>
      </w:pPr>
      <w:r>
        <w:t>az anyagi mellett erkölcsi megbecsülést</w:t>
      </w:r>
    </w:p>
    <w:p w:rsidR="009A6731" w:rsidRDefault="009A6731" w:rsidP="00372C66">
      <w:pPr>
        <w:numPr>
          <w:ilvl w:val="0"/>
          <w:numId w:val="3"/>
        </w:numPr>
      </w:pPr>
      <w:r>
        <w:t>rugalmas, kötetlen munkavégzést, annak minden előnyével és hátrányával</w:t>
      </w:r>
    </w:p>
    <w:p w:rsidR="009A6731" w:rsidRDefault="009A6731" w:rsidP="00372C66">
      <w:pPr>
        <w:numPr>
          <w:ilvl w:val="0"/>
          <w:numId w:val="3"/>
        </w:numPr>
      </w:pPr>
      <w:r>
        <w:t>sok, de változatos és élvezetes munkát</w:t>
      </w:r>
    </w:p>
    <w:p w:rsidR="009A6731" w:rsidRDefault="009A6731" w:rsidP="00372C66"/>
    <w:p w:rsidR="009A6731" w:rsidRDefault="009A6731" w:rsidP="00372C66"/>
    <w:p w:rsidR="009A6731" w:rsidRDefault="009A6731" w:rsidP="00372C66">
      <w:r>
        <w:t xml:space="preserve">A SZERKESZTŐ-ÚJSÁGÍRÓ megbízatásra a </w:t>
      </w:r>
      <w:hyperlink r:id="rId5" w:history="1">
        <w:r w:rsidRPr="00412B22">
          <w:rPr>
            <w:rStyle w:val="Hyperlink"/>
          </w:rPr>
          <w:t>titkarsag@balastya.hu</w:t>
        </w:r>
      </w:hyperlink>
      <w:r>
        <w:t xml:space="preserve"> email címen lehet jelentkezni 2026. július 31-ig. A fényképes önéletrajz mellett minden jelentkezőtől kérünk portfolióként három saját írást: egy rövid újsághírt, egy maximum 1 oldalas tudósítást és egy maximum 3 oldalas interjút, illetve egy maximum 1 oldalas, vázlatos, személyes hangvételű összegzést arról, miért tartaná fontosnak egy faluközösség szolgálatát szerkesztő-újságíróként.</w:t>
      </w:r>
    </w:p>
    <w:p w:rsidR="009A6731" w:rsidRDefault="009A6731" w:rsidP="00372C66"/>
    <w:p w:rsidR="009A6731" w:rsidRDefault="009A6731" w:rsidP="00372C66">
      <w:r>
        <w:t>Új kollégánk kiválasztása szándékaink szerint mihamarabb megtörténik. Az átadás-átvételi folyamatot a Balástyai Újság korábbi szerkesztő-újságírója segíteni fogja.</w:t>
      </w:r>
    </w:p>
    <w:p w:rsidR="009A6731" w:rsidRDefault="009A6731" w:rsidP="00372C66"/>
    <w:p w:rsidR="009A6731" w:rsidRDefault="009A6731" w:rsidP="00372C66">
      <w:r>
        <w:t>Az új szerkesztő-újságíró munkavégzésének kezdete hivatalosan szeptember 1-je, de az erre való felkészülést már augusztusban meg kell kezdenie.</w:t>
      </w:r>
    </w:p>
    <w:p w:rsidR="009A6731" w:rsidRDefault="009A6731" w:rsidP="00372C66"/>
    <w:p w:rsidR="009A6731" w:rsidRDefault="009A6731" w:rsidP="00372C66">
      <w:r>
        <w:t>Minden pályázónknak ezúton is eredményes munkát kívánunk!</w:t>
      </w:r>
    </w:p>
    <w:p w:rsidR="009A6731" w:rsidRDefault="009A6731" w:rsidP="00372C66"/>
    <w:p w:rsidR="009A6731" w:rsidRDefault="009A6731" w:rsidP="00372C66">
      <w:r>
        <w:t>Balástya Községi Önkormányzat</w:t>
      </w:r>
    </w:p>
    <w:p w:rsidR="009A6731" w:rsidRDefault="009A6731"/>
    <w:sectPr w:rsidR="009A6731" w:rsidSect="00480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D6853"/>
    <w:multiLevelType w:val="hybridMultilevel"/>
    <w:tmpl w:val="DE4C8BF2"/>
    <w:lvl w:ilvl="0" w:tplc="70921BD2">
      <w:start w:val="716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357562"/>
    <w:multiLevelType w:val="hybridMultilevel"/>
    <w:tmpl w:val="330256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1D56B5"/>
    <w:multiLevelType w:val="hybridMultilevel"/>
    <w:tmpl w:val="708045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2C66"/>
    <w:rsid w:val="000D26E7"/>
    <w:rsid w:val="00372C66"/>
    <w:rsid w:val="00412B22"/>
    <w:rsid w:val="00480446"/>
    <w:rsid w:val="005866EB"/>
    <w:rsid w:val="00611233"/>
    <w:rsid w:val="00787BE3"/>
    <w:rsid w:val="00862638"/>
    <w:rsid w:val="00923A8B"/>
    <w:rsid w:val="009A6731"/>
    <w:rsid w:val="00A20CC6"/>
    <w:rsid w:val="00AD63A8"/>
    <w:rsid w:val="00BD5015"/>
    <w:rsid w:val="00D21C2B"/>
    <w:rsid w:val="00DE7862"/>
    <w:rsid w:val="00EA3EFD"/>
    <w:rsid w:val="00EC2C93"/>
    <w:rsid w:val="00FE18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372C66"/>
    <w:pPr>
      <w:spacing w:line="276" w:lineRule="auto"/>
      <w:jc w:val="both"/>
    </w:pPr>
    <w:rPr>
      <w:rFonts w:ascii="Arial" w:hAnsi="Arial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72C66"/>
    <w:pPr>
      <w:keepNext/>
      <w:keepLines/>
      <w:spacing w:before="360" w:after="80"/>
      <w:outlineLvl w:val="0"/>
    </w:pPr>
    <w:rPr>
      <w:rFonts w:ascii="Calibri Light" w:eastAsia="Times New Roman" w:hAnsi="Calibri Light"/>
      <w:color w:val="2E74B5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72C66"/>
    <w:pPr>
      <w:keepNext/>
      <w:keepLines/>
      <w:spacing w:before="160" w:after="80"/>
      <w:outlineLvl w:val="1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72C66"/>
    <w:pPr>
      <w:keepNext/>
      <w:keepLines/>
      <w:spacing w:before="160" w:after="80"/>
      <w:outlineLvl w:val="2"/>
    </w:pPr>
    <w:rPr>
      <w:rFonts w:ascii="Calibri" w:eastAsia="Times New Roman" w:hAnsi="Calibri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72C66"/>
    <w:pPr>
      <w:keepNext/>
      <w:keepLines/>
      <w:spacing w:before="80" w:after="40"/>
      <w:outlineLvl w:val="3"/>
    </w:pPr>
    <w:rPr>
      <w:rFonts w:ascii="Calibri" w:eastAsia="Times New Roman" w:hAnsi="Calibri"/>
      <w:i/>
      <w:iCs/>
      <w:color w:val="2E74B5"/>
    </w:rPr>
  </w:style>
  <w:style w:type="paragraph" w:styleId="Heading5">
    <w:name w:val="heading 5"/>
    <w:basedOn w:val="Normal"/>
    <w:next w:val="Normal"/>
    <w:link w:val="Heading5Char"/>
    <w:uiPriority w:val="99"/>
    <w:qFormat/>
    <w:rsid w:val="00372C66"/>
    <w:pPr>
      <w:keepNext/>
      <w:keepLines/>
      <w:spacing w:before="80" w:after="40"/>
      <w:outlineLvl w:val="4"/>
    </w:pPr>
    <w:rPr>
      <w:rFonts w:ascii="Calibri" w:eastAsia="Times New Roman" w:hAnsi="Calibri"/>
      <w:color w:val="2E74B5"/>
    </w:rPr>
  </w:style>
  <w:style w:type="paragraph" w:styleId="Heading6">
    <w:name w:val="heading 6"/>
    <w:basedOn w:val="Normal"/>
    <w:next w:val="Normal"/>
    <w:link w:val="Heading6Char"/>
    <w:uiPriority w:val="99"/>
    <w:qFormat/>
    <w:rsid w:val="00372C66"/>
    <w:pPr>
      <w:keepNext/>
      <w:keepLines/>
      <w:spacing w:before="40"/>
      <w:outlineLvl w:val="5"/>
    </w:pPr>
    <w:rPr>
      <w:rFonts w:ascii="Calibri" w:eastAsia="Times New Roman" w:hAnsi="Calibr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9"/>
    <w:qFormat/>
    <w:rsid w:val="00372C66"/>
    <w:pPr>
      <w:keepNext/>
      <w:keepLines/>
      <w:spacing w:before="40"/>
      <w:outlineLvl w:val="6"/>
    </w:pPr>
    <w:rPr>
      <w:rFonts w:ascii="Calibri" w:eastAsia="Times New Roman" w:hAnsi="Calibri"/>
      <w:color w:val="595959"/>
    </w:rPr>
  </w:style>
  <w:style w:type="paragraph" w:styleId="Heading8">
    <w:name w:val="heading 8"/>
    <w:basedOn w:val="Normal"/>
    <w:next w:val="Normal"/>
    <w:link w:val="Heading8Char"/>
    <w:uiPriority w:val="99"/>
    <w:qFormat/>
    <w:rsid w:val="00372C66"/>
    <w:pPr>
      <w:keepNext/>
      <w:keepLines/>
      <w:outlineLvl w:val="7"/>
    </w:pPr>
    <w:rPr>
      <w:rFonts w:ascii="Calibri" w:eastAsia="Times New Roman" w:hAnsi="Calibr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72C66"/>
    <w:pPr>
      <w:keepNext/>
      <w:keepLines/>
      <w:outlineLvl w:val="8"/>
    </w:pPr>
    <w:rPr>
      <w:rFonts w:ascii="Calibri" w:eastAsia="Times New Roman" w:hAnsi="Calibri"/>
      <w:color w:val="272727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72C66"/>
    <w:rPr>
      <w:rFonts w:ascii="Calibri Light" w:hAnsi="Calibri Light" w:cs="Times New Roman"/>
      <w:color w:val="2E74B5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72C66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72C66"/>
    <w:rPr>
      <w:rFonts w:ascii="Calibri" w:hAnsi="Calibri" w:cs="Times New Roman"/>
      <w:color w:val="2E74B5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72C66"/>
    <w:rPr>
      <w:rFonts w:ascii="Calibri" w:hAnsi="Calibri" w:cs="Times New Roman"/>
      <w:i/>
      <w:iCs/>
      <w:color w:val="2E74B5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372C66"/>
    <w:rPr>
      <w:rFonts w:ascii="Calibri" w:hAnsi="Calibri" w:cs="Times New Roman"/>
      <w:color w:val="2E74B5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372C66"/>
    <w:rPr>
      <w:rFonts w:ascii="Calibri" w:hAnsi="Calibri" w:cs="Times New Roman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372C66"/>
    <w:rPr>
      <w:rFonts w:ascii="Calibri" w:hAnsi="Calibri" w:cs="Times New Roman"/>
      <w:color w:val="595959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372C66"/>
    <w:rPr>
      <w:rFonts w:ascii="Calibri" w:hAnsi="Calibri" w:cs="Times New Roman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72C66"/>
    <w:rPr>
      <w:rFonts w:ascii="Calibri" w:hAnsi="Calibri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99"/>
    <w:qFormat/>
    <w:rsid w:val="00372C66"/>
    <w:pPr>
      <w:spacing w:after="80" w:line="240" w:lineRule="auto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locked/>
    <w:rsid w:val="00372C66"/>
    <w:rPr>
      <w:rFonts w:ascii="Calibri Light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99"/>
    <w:qFormat/>
    <w:rsid w:val="00372C66"/>
    <w:pPr>
      <w:numPr>
        <w:ilvl w:val="1"/>
      </w:numPr>
    </w:pPr>
    <w:rPr>
      <w:rFonts w:ascii="Calibri" w:eastAsia="Times New Roman" w:hAnsi="Calibri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372C66"/>
    <w:rPr>
      <w:rFonts w:ascii="Calibri" w:hAnsi="Calibri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99"/>
    <w:qFormat/>
    <w:rsid w:val="00372C66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link w:val="Quote"/>
    <w:uiPriority w:val="99"/>
    <w:locked/>
    <w:rsid w:val="00372C66"/>
    <w:rPr>
      <w:rFonts w:cs="Times New Roman"/>
      <w:i/>
      <w:iCs/>
      <w:color w:val="404040"/>
    </w:rPr>
  </w:style>
  <w:style w:type="paragraph" w:styleId="ListParagraph">
    <w:name w:val="List Paragraph"/>
    <w:basedOn w:val="Normal"/>
    <w:uiPriority w:val="99"/>
    <w:qFormat/>
    <w:rsid w:val="00372C66"/>
    <w:pPr>
      <w:ind w:left="720"/>
      <w:contextualSpacing/>
    </w:pPr>
  </w:style>
  <w:style w:type="character" w:styleId="IntenseEmphasis">
    <w:name w:val="Intense Emphasis"/>
    <w:basedOn w:val="DefaultParagraphFont"/>
    <w:uiPriority w:val="99"/>
    <w:qFormat/>
    <w:rsid w:val="00372C66"/>
    <w:rPr>
      <w:rFonts w:cs="Times New Roman"/>
      <w:i/>
      <w:iCs/>
      <w:color w:val="2E74B5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372C66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372C66"/>
    <w:rPr>
      <w:rFonts w:cs="Times New Roman"/>
      <w:i/>
      <w:iCs/>
      <w:color w:val="2E74B5"/>
    </w:rPr>
  </w:style>
  <w:style w:type="character" w:styleId="IntenseReference">
    <w:name w:val="Intense Reference"/>
    <w:basedOn w:val="DefaultParagraphFont"/>
    <w:uiPriority w:val="99"/>
    <w:qFormat/>
    <w:rsid w:val="00372C66"/>
    <w:rPr>
      <w:rFonts w:cs="Times New Roman"/>
      <w:b/>
      <w:bCs/>
      <w:smallCaps/>
      <w:color w:val="2E74B5"/>
      <w:spacing w:val="5"/>
    </w:rPr>
  </w:style>
  <w:style w:type="character" w:styleId="Hyperlink">
    <w:name w:val="Hyperlink"/>
    <w:basedOn w:val="DefaultParagraphFont"/>
    <w:uiPriority w:val="99"/>
    <w:rsid w:val="00372C6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tkarsag@balastya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416</Words>
  <Characters>2876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ÁLLÁSHIRDETÉS</dc:title>
  <dc:subject/>
  <dc:creator>Windows-felhasználó</dc:creator>
  <cp:keywords/>
  <dc:description/>
  <cp:lastModifiedBy>ik</cp:lastModifiedBy>
  <cp:revision>3</cp:revision>
  <dcterms:created xsi:type="dcterms:W3CDTF">2026-07-07T18:57:00Z</dcterms:created>
  <dcterms:modified xsi:type="dcterms:W3CDTF">2026-07-07T19:01:00Z</dcterms:modified>
</cp:coreProperties>
</file>