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85" w:rsidRDefault="00C23085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9" type="#_x0000_t202" style="position:absolute;margin-left:-71pt;margin-top:220.25pt;width:595.1pt;height:74.8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" filled="f" stroked="f" strokeweight=".5pt">
            <v:textbox>
              <w:txbxContent>
                <w:p w:rsidR="00C23085" w:rsidRPr="00BB438F" w:rsidRDefault="00C23085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2024. szeptember 19. 13.30-15.3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-71pt;margin-top:264.5pt;width:595.1pt;height:74.8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" filled="f" stroked="f" strokeweight=".5pt">
            <v:textbox>
              <w:txbxContent>
                <w:p w:rsidR="00C23085" w:rsidRPr="00282A80" w:rsidRDefault="00C23085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38"/>
                      <w:szCs w:val="38"/>
                    </w:rPr>
                  </w:pPr>
                  <w:r w:rsidRPr="00282A80">
                    <w:rPr>
                      <w:rFonts w:ascii="Arial" w:hAnsi="Arial" w:cs="Arial"/>
                      <w:b/>
                      <w:bCs/>
                      <w:color w:val="000000"/>
                      <w:sz w:val="38"/>
                      <w:szCs w:val="38"/>
                    </w:rPr>
                    <w:t>Tanoda épülete előtt, Rákóczi u. 33.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1" type="#_x0000_t202" style="position:absolute;margin-left:-70.85pt;margin-top:161.95pt;width:595.1pt;height:74.8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" filled="f" stroked="f" strokeweight=".5pt">
            <v:textbox>
              <w:txbxContent>
                <w:p w:rsidR="00C23085" w:rsidRPr="00BB438F" w:rsidRDefault="00C23085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  <w:t>Balástya</w:t>
                  </w:r>
                </w:p>
              </w:txbxContent>
            </v:textbox>
          </v:shape>
        </w:pict>
      </w:r>
    </w:p>
    <w:sectPr w:rsidR="00C23085" w:rsidSect="007F5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085" w:rsidRDefault="00C23085" w:rsidP="00467F1B">
      <w:r>
        <w:separator/>
      </w:r>
    </w:p>
  </w:endnote>
  <w:endnote w:type="continuationSeparator" w:id="0">
    <w:p w:rsidR="00C23085" w:rsidRDefault="00C23085" w:rsidP="00467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085" w:rsidRDefault="00C23085" w:rsidP="00467F1B">
      <w:r>
        <w:separator/>
      </w:r>
    </w:p>
  </w:footnote>
  <w:footnote w:type="continuationSeparator" w:id="0">
    <w:p w:rsidR="00C23085" w:rsidRDefault="00C23085" w:rsidP="00467F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9" o:spid="_x0000_s2049" type="#_x0000_t75" alt="" style="position:absolute;margin-left:0;margin-top:0;width:595.1pt;height:841.85pt;z-index:-25165875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70" o:spid="_x0000_s2050" type="#_x0000_t75" alt="" style="position:absolute;margin-left:0;margin-top:0;width:595.1pt;height:841.85pt;z-index:-251657728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5" w:rsidRDefault="00C23085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8" o:spid="_x0000_s2051" type="#_x0000_t75" alt="" style="position:absolute;margin-left:0;margin-top:0;width:595.1pt;height:841.85pt;z-index:-251659776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7F1B"/>
    <w:rsid w:val="000B6D5E"/>
    <w:rsid w:val="0011423A"/>
    <w:rsid w:val="00255B12"/>
    <w:rsid w:val="00282A80"/>
    <w:rsid w:val="003842EC"/>
    <w:rsid w:val="00467F1B"/>
    <w:rsid w:val="005E2350"/>
    <w:rsid w:val="006B6F5E"/>
    <w:rsid w:val="00774036"/>
    <w:rsid w:val="007F5F87"/>
    <w:rsid w:val="0082199D"/>
    <w:rsid w:val="0086052E"/>
    <w:rsid w:val="00874146"/>
    <w:rsid w:val="008F3E7D"/>
    <w:rsid w:val="00934CCC"/>
    <w:rsid w:val="009E53E4"/>
    <w:rsid w:val="00A422A4"/>
    <w:rsid w:val="00AB1D77"/>
    <w:rsid w:val="00AD4F5A"/>
    <w:rsid w:val="00BB438F"/>
    <w:rsid w:val="00BD607F"/>
    <w:rsid w:val="00C23085"/>
    <w:rsid w:val="00CD12EF"/>
    <w:rsid w:val="00D242F1"/>
    <w:rsid w:val="00D460BB"/>
    <w:rsid w:val="00D738C8"/>
    <w:rsid w:val="00EF21D9"/>
    <w:rsid w:val="00EF5400"/>
    <w:rsid w:val="00F6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F1B"/>
    <w:rPr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7F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7F1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67F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7F1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ik</cp:lastModifiedBy>
  <cp:revision>2</cp:revision>
  <dcterms:created xsi:type="dcterms:W3CDTF">2024-09-04T12:55:00Z</dcterms:created>
  <dcterms:modified xsi:type="dcterms:W3CDTF">2024-09-04T12:55:00Z</dcterms:modified>
</cp:coreProperties>
</file>